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D36" w:rsidRDefault="00881D36" w:rsidP="00881D36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:rsidR="00AE734D" w:rsidRPr="00D84970" w:rsidRDefault="00AE734D" w:rsidP="00D84970">
      <w:pPr>
        <w:spacing w:after="0" w:line="240" w:lineRule="auto"/>
        <w:ind w:left="4820" w:firstLine="141"/>
        <w:jc w:val="both"/>
        <w:rPr>
          <w:rFonts w:asciiTheme="majorHAnsi" w:hAnsiTheme="majorHAnsi"/>
          <w:sz w:val="24"/>
          <w:szCs w:val="24"/>
        </w:rPr>
      </w:pPr>
      <w:r>
        <w:t xml:space="preserve">                                                                                                         </w:t>
      </w:r>
      <w:r w:rsidRPr="00D84970">
        <w:rPr>
          <w:rFonts w:asciiTheme="majorHAnsi" w:hAnsiTheme="majorHAnsi"/>
          <w:sz w:val="24"/>
          <w:szCs w:val="24"/>
        </w:rPr>
        <w:t xml:space="preserve">Dyrektor                                                             </w:t>
      </w:r>
      <w:r w:rsidR="00D84970">
        <w:rPr>
          <w:rFonts w:asciiTheme="majorHAnsi" w:hAnsiTheme="majorHAnsi"/>
          <w:sz w:val="24"/>
          <w:szCs w:val="24"/>
        </w:rPr>
        <w:t xml:space="preserve">Zespołu Szkół Ekonomiczno </w:t>
      </w:r>
      <w:r w:rsidRPr="00D84970">
        <w:rPr>
          <w:rFonts w:asciiTheme="majorHAnsi" w:hAnsiTheme="majorHAnsi"/>
          <w:sz w:val="24"/>
          <w:szCs w:val="24"/>
        </w:rPr>
        <w:t>Usługowych</w:t>
      </w:r>
    </w:p>
    <w:p w:rsidR="00AE734D" w:rsidRPr="00D84970" w:rsidRDefault="00AE734D" w:rsidP="00D84970">
      <w:pPr>
        <w:spacing w:after="0" w:line="240" w:lineRule="auto"/>
        <w:ind w:left="4820"/>
        <w:jc w:val="both"/>
        <w:rPr>
          <w:rFonts w:asciiTheme="majorHAnsi" w:hAnsiTheme="majorHAnsi"/>
          <w:sz w:val="24"/>
          <w:szCs w:val="24"/>
        </w:rPr>
      </w:pPr>
      <w:r w:rsidRPr="00D84970">
        <w:rPr>
          <w:rFonts w:asciiTheme="majorHAnsi" w:hAnsiTheme="majorHAnsi"/>
          <w:sz w:val="24"/>
          <w:szCs w:val="24"/>
        </w:rPr>
        <w:t xml:space="preserve">Im. Fryderyka Chopina </w:t>
      </w:r>
    </w:p>
    <w:p w:rsidR="00AE734D" w:rsidRPr="00D84970" w:rsidRDefault="00AE734D" w:rsidP="00D84970">
      <w:pPr>
        <w:spacing w:after="0" w:line="240" w:lineRule="auto"/>
        <w:ind w:left="4820"/>
        <w:jc w:val="both"/>
        <w:rPr>
          <w:rFonts w:asciiTheme="majorHAnsi" w:hAnsiTheme="majorHAnsi"/>
          <w:sz w:val="24"/>
          <w:szCs w:val="24"/>
        </w:rPr>
      </w:pPr>
      <w:r w:rsidRPr="00D84970">
        <w:rPr>
          <w:rFonts w:asciiTheme="majorHAnsi" w:hAnsiTheme="majorHAnsi"/>
          <w:sz w:val="24"/>
          <w:szCs w:val="24"/>
        </w:rPr>
        <w:t>w Żychlinie</w:t>
      </w:r>
    </w:p>
    <w:p w:rsidR="00AE734D" w:rsidRPr="00D84970" w:rsidRDefault="00AE734D" w:rsidP="00D84970">
      <w:pPr>
        <w:spacing w:after="0" w:line="240" w:lineRule="auto"/>
        <w:ind w:left="4820"/>
        <w:jc w:val="both"/>
        <w:rPr>
          <w:rFonts w:asciiTheme="majorHAnsi" w:hAnsiTheme="majorHAnsi"/>
          <w:sz w:val="24"/>
          <w:szCs w:val="24"/>
        </w:rPr>
      </w:pPr>
      <w:r w:rsidRPr="00D84970">
        <w:rPr>
          <w:rFonts w:asciiTheme="majorHAnsi" w:hAnsiTheme="majorHAnsi"/>
          <w:sz w:val="24"/>
          <w:szCs w:val="24"/>
        </w:rPr>
        <w:t>ul. w . Parkowa 2</w:t>
      </w:r>
    </w:p>
    <w:p w:rsidR="00AE734D" w:rsidRPr="00D84970" w:rsidRDefault="00AE734D" w:rsidP="00D84970">
      <w:pPr>
        <w:spacing w:after="0" w:line="240" w:lineRule="auto"/>
        <w:ind w:left="4820"/>
        <w:jc w:val="both"/>
        <w:rPr>
          <w:rFonts w:asciiTheme="majorHAnsi" w:hAnsiTheme="majorHAnsi"/>
          <w:sz w:val="24"/>
          <w:szCs w:val="24"/>
          <w:u w:val="single"/>
        </w:rPr>
      </w:pPr>
      <w:r w:rsidRPr="00D84970">
        <w:rPr>
          <w:rFonts w:asciiTheme="majorHAnsi" w:hAnsiTheme="majorHAnsi"/>
          <w:sz w:val="24"/>
          <w:szCs w:val="24"/>
          <w:u w:val="single"/>
        </w:rPr>
        <w:t>62-571 Stare Miasto</w:t>
      </w:r>
    </w:p>
    <w:p w:rsidR="00AE734D" w:rsidRPr="00D84970" w:rsidRDefault="00AE734D" w:rsidP="00AE734D">
      <w:pPr>
        <w:jc w:val="right"/>
        <w:rPr>
          <w:rFonts w:asciiTheme="majorHAnsi" w:hAnsiTheme="majorHAnsi"/>
          <w:sz w:val="24"/>
          <w:szCs w:val="24"/>
        </w:rPr>
      </w:pPr>
    </w:p>
    <w:p w:rsidR="00AE734D" w:rsidRPr="00D84970" w:rsidRDefault="00AE734D" w:rsidP="00AE734D">
      <w:pPr>
        <w:rPr>
          <w:rFonts w:asciiTheme="majorHAnsi" w:hAnsiTheme="majorHAnsi"/>
          <w:sz w:val="24"/>
          <w:szCs w:val="24"/>
        </w:rPr>
      </w:pPr>
    </w:p>
    <w:p w:rsidR="00AE734D" w:rsidRPr="00D84970" w:rsidRDefault="00AE734D" w:rsidP="00AE734D">
      <w:pPr>
        <w:rPr>
          <w:rFonts w:asciiTheme="majorHAnsi" w:hAnsiTheme="majorHAnsi"/>
          <w:sz w:val="24"/>
          <w:szCs w:val="24"/>
        </w:rPr>
      </w:pPr>
    </w:p>
    <w:p w:rsidR="00AE734D" w:rsidRPr="00D84970" w:rsidRDefault="00AE734D" w:rsidP="00AE734D">
      <w:pPr>
        <w:rPr>
          <w:rFonts w:asciiTheme="majorHAnsi" w:hAnsiTheme="majorHAnsi"/>
          <w:sz w:val="24"/>
          <w:szCs w:val="24"/>
        </w:rPr>
      </w:pPr>
    </w:p>
    <w:p w:rsidR="00AE734D" w:rsidRPr="00D84970" w:rsidRDefault="00AE734D" w:rsidP="00AE734D">
      <w:pPr>
        <w:rPr>
          <w:rFonts w:asciiTheme="majorHAnsi" w:hAnsiTheme="majorHAnsi"/>
          <w:sz w:val="24"/>
          <w:szCs w:val="24"/>
        </w:rPr>
      </w:pPr>
    </w:p>
    <w:p w:rsidR="00D84970" w:rsidRDefault="00AE734D" w:rsidP="00D84970">
      <w:pPr>
        <w:spacing w:line="480" w:lineRule="auto"/>
        <w:rPr>
          <w:rFonts w:asciiTheme="majorHAnsi" w:hAnsiTheme="majorHAnsi"/>
          <w:sz w:val="24"/>
          <w:szCs w:val="24"/>
        </w:rPr>
      </w:pPr>
      <w:r w:rsidRPr="00D84970">
        <w:rPr>
          <w:rFonts w:asciiTheme="majorHAnsi" w:hAnsiTheme="majorHAnsi"/>
          <w:sz w:val="24"/>
          <w:szCs w:val="24"/>
        </w:rPr>
        <w:t xml:space="preserve">                    Zwracam się z prośbą o zwrot nadpłaty za wyżywienie powstałej w czasie pobytu mojego  dziecka ……………………………………………</w:t>
      </w:r>
      <w:r w:rsidR="00D84970">
        <w:rPr>
          <w:rFonts w:asciiTheme="majorHAnsi" w:hAnsiTheme="majorHAnsi"/>
          <w:sz w:val="24"/>
          <w:szCs w:val="24"/>
        </w:rPr>
        <w:t>……………………</w:t>
      </w:r>
      <w:r w:rsidRPr="00D84970">
        <w:rPr>
          <w:rFonts w:asciiTheme="majorHAnsi" w:hAnsiTheme="majorHAnsi"/>
          <w:sz w:val="24"/>
          <w:szCs w:val="24"/>
        </w:rPr>
        <w:t xml:space="preserve">…...w internacie.  </w:t>
      </w:r>
    </w:p>
    <w:p w:rsidR="00AE734D" w:rsidRPr="00D84970" w:rsidRDefault="00AE734D" w:rsidP="00D84970">
      <w:pPr>
        <w:spacing w:line="480" w:lineRule="auto"/>
        <w:rPr>
          <w:rFonts w:asciiTheme="majorHAnsi" w:hAnsiTheme="majorHAnsi"/>
          <w:sz w:val="24"/>
          <w:szCs w:val="24"/>
        </w:rPr>
      </w:pPr>
      <w:r w:rsidRPr="00D84970">
        <w:rPr>
          <w:rFonts w:asciiTheme="majorHAnsi" w:hAnsiTheme="majorHAnsi"/>
          <w:sz w:val="24"/>
          <w:szCs w:val="24"/>
        </w:rPr>
        <w:t xml:space="preserve">Kwotę nadpłaty proszę  przekazać na moje konto </w:t>
      </w:r>
      <w:r w:rsidR="00D84970">
        <w:rPr>
          <w:rFonts w:asciiTheme="majorHAnsi" w:hAnsiTheme="majorHAnsi"/>
          <w:sz w:val="24"/>
          <w:szCs w:val="24"/>
        </w:rPr>
        <w:t>nr…………………………………………………………..</w:t>
      </w:r>
      <w:r w:rsidRPr="00D84970">
        <w:rPr>
          <w:rFonts w:asciiTheme="majorHAnsi" w:hAnsiTheme="majorHAnsi"/>
          <w:sz w:val="24"/>
          <w:szCs w:val="24"/>
        </w:rPr>
        <w:t xml:space="preserve">……………………………………………………………….  </w:t>
      </w:r>
    </w:p>
    <w:p w:rsidR="00AE734D" w:rsidRPr="00D84970" w:rsidRDefault="00AE734D" w:rsidP="00D84970">
      <w:pPr>
        <w:spacing w:line="480" w:lineRule="auto"/>
        <w:rPr>
          <w:rFonts w:asciiTheme="majorHAnsi" w:hAnsiTheme="majorHAnsi"/>
          <w:sz w:val="24"/>
          <w:szCs w:val="24"/>
        </w:rPr>
      </w:pPr>
      <w:r w:rsidRPr="00D84970">
        <w:rPr>
          <w:rFonts w:asciiTheme="majorHAnsi" w:hAnsiTheme="majorHAnsi"/>
          <w:sz w:val="24"/>
          <w:szCs w:val="24"/>
        </w:rPr>
        <w:t>Nadmieniam iż moje dziecko nie korzysta już z posiłków w stołówce szkolnej.</w:t>
      </w:r>
    </w:p>
    <w:p w:rsidR="00AE734D" w:rsidRPr="00CB5203" w:rsidRDefault="00AE734D" w:rsidP="00AE734D"/>
    <w:p w:rsidR="00AE734D" w:rsidRPr="00CB5203" w:rsidRDefault="00AE734D" w:rsidP="00AE734D"/>
    <w:p w:rsidR="00AE734D" w:rsidRPr="00CB5203" w:rsidRDefault="00AE734D" w:rsidP="00AE734D"/>
    <w:p w:rsidR="00AE734D" w:rsidRPr="00CB5203" w:rsidRDefault="00AE734D" w:rsidP="00AE734D"/>
    <w:p w:rsidR="00AE734D" w:rsidRPr="00CB5203" w:rsidRDefault="00AE734D" w:rsidP="00AE734D"/>
    <w:p w:rsidR="00AE734D" w:rsidRDefault="00D84970" w:rsidP="00AE734D">
      <w:pPr>
        <w:tabs>
          <w:tab w:val="left" w:pos="6336"/>
        </w:tabs>
      </w:pPr>
      <w:r>
        <w:t xml:space="preserve">                                                                                                                                      ………</w:t>
      </w:r>
      <w:r w:rsidR="00AE734D">
        <w:t>…………………………</w:t>
      </w:r>
    </w:p>
    <w:p w:rsidR="00AE734D" w:rsidRPr="00CB5203" w:rsidRDefault="00AE734D" w:rsidP="00AE734D">
      <w:pPr>
        <w:tabs>
          <w:tab w:val="left" w:pos="6336"/>
        </w:tabs>
      </w:pPr>
      <w:r>
        <w:t xml:space="preserve">                                                                                                       </w:t>
      </w:r>
      <w:r w:rsidR="00D84970">
        <w:t xml:space="preserve">                              </w:t>
      </w:r>
      <w:r>
        <w:t xml:space="preserve">             (podpis)</w:t>
      </w:r>
    </w:p>
    <w:sectPr w:rsidR="00AE734D" w:rsidRPr="00CB5203" w:rsidSect="00003D27">
      <w:headerReference w:type="default" r:id="rId7"/>
      <w:footerReference w:type="default" r:id="rId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FA5" w:rsidRDefault="00AF7FA5" w:rsidP="00003D27">
      <w:pPr>
        <w:spacing w:after="0" w:line="240" w:lineRule="auto"/>
      </w:pPr>
      <w:r>
        <w:separator/>
      </w:r>
    </w:p>
  </w:endnote>
  <w:endnote w:type="continuationSeparator" w:id="0">
    <w:p w:rsidR="00AF7FA5" w:rsidRDefault="00AF7FA5" w:rsidP="00003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070" w:rsidRDefault="00821457" w:rsidP="009D2B11">
    <w:pPr>
      <w:pStyle w:val="Stopka"/>
      <w:jc w:val="center"/>
      <w:rPr>
        <w:color w:val="000000" w:themeColor="text1"/>
      </w:rPr>
    </w:pPr>
    <w:r>
      <w:rPr>
        <w:noProof/>
        <w:color w:val="000000" w:themeColor="text1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5122" type="#_x0000_t32" style="position:absolute;left:0;text-align:left;margin-left:-64.1pt;margin-top:3.9pt;width:583.5pt;height:0;z-index:251661312" o:connectortype="straight"/>
      </w:pict>
    </w:r>
  </w:p>
  <w:p w:rsidR="005F329C" w:rsidRDefault="00837B8F" w:rsidP="009D2B11">
    <w:pPr>
      <w:pStyle w:val="Stopka"/>
      <w:jc w:val="center"/>
      <w:rPr>
        <w:color w:val="000000" w:themeColor="text1"/>
      </w:rPr>
    </w:pPr>
    <w:r w:rsidRPr="004F7070">
      <w:rPr>
        <w:color w:val="000000" w:themeColor="text1"/>
      </w:rPr>
      <w:t xml:space="preserve">Żychlin  ul. Parkowa 2,  </w:t>
    </w:r>
  </w:p>
  <w:p w:rsidR="009D2B11" w:rsidRPr="004F7070" w:rsidRDefault="00837B8F" w:rsidP="009D2B11">
    <w:pPr>
      <w:pStyle w:val="Stopka"/>
      <w:jc w:val="center"/>
      <w:rPr>
        <w:color w:val="000000" w:themeColor="text1"/>
      </w:rPr>
    </w:pPr>
    <w:r w:rsidRPr="004F7070">
      <w:rPr>
        <w:color w:val="000000" w:themeColor="text1"/>
      </w:rPr>
      <w:t xml:space="preserve"> 62-571 Stare Miasto</w:t>
    </w:r>
  </w:p>
  <w:p w:rsidR="009D2B11" w:rsidRPr="00025AB7" w:rsidRDefault="00837B8F" w:rsidP="009D2B11">
    <w:pPr>
      <w:pStyle w:val="Stopka"/>
      <w:jc w:val="center"/>
      <w:rPr>
        <w:color w:val="000000" w:themeColor="text1"/>
      </w:rPr>
    </w:pPr>
    <w:r w:rsidRPr="00025AB7">
      <w:rPr>
        <w:color w:val="000000" w:themeColor="text1"/>
      </w:rPr>
      <w:t>tel</w:t>
    </w:r>
    <w:r w:rsidR="005F329C">
      <w:rPr>
        <w:color w:val="000000" w:themeColor="text1"/>
      </w:rPr>
      <w:t xml:space="preserve">. 63 244-26-63, </w:t>
    </w:r>
  </w:p>
  <w:p w:rsidR="00003D27" w:rsidRPr="00025AB7" w:rsidRDefault="00821457" w:rsidP="009D2B11">
    <w:pPr>
      <w:pStyle w:val="Stopka"/>
      <w:jc w:val="center"/>
      <w:rPr>
        <w:color w:val="000000" w:themeColor="text1"/>
      </w:rPr>
    </w:pPr>
    <w:hyperlink r:id="rId1" w:history="1">
      <w:r w:rsidR="00837B8F" w:rsidRPr="00025AB7">
        <w:rPr>
          <w:rStyle w:val="Hipercze"/>
          <w:color w:val="000000" w:themeColor="text1"/>
          <w:u w:val="none"/>
        </w:rPr>
        <w:t>www.zychlin.edu.pl</w:t>
      </w:r>
    </w:hyperlink>
  </w:p>
  <w:p w:rsidR="00837B8F" w:rsidRPr="00025AB7" w:rsidRDefault="00AF12E9" w:rsidP="009D2B11">
    <w:pPr>
      <w:pStyle w:val="Stopka"/>
      <w:jc w:val="center"/>
      <w:rPr>
        <w:color w:val="000000" w:themeColor="text1"/>
      </w:rPr>
    </w:pPr>
    <w:r w:rsidRPr="00025AB7">
      <w:rPr>
        <w:color w:val="000000" w:themeColor="text1"/>
      </w:rPr>
      <w:t>e</w:t>
    </w:r>
    <w:r w:rsidR="005F329C">
      <w:rPr>
        <w:color w:val="000000" w:themeColor="text1"/>
      </w:rPr>
      <w:t>-</w:t>
    </w:r>
    <w:r w:rsidR="001A3821">
      <w:rPr>
        <w:color w:val="000000" w:themeColor="text1"/>
      </w:rPr>
      <w:t>mail</w:t>
    </w:r>
    <w:r w:rsidR="005F329C">
      <w:rPr>
        <w:color w:val="000000" w:themeColor="text1"/>
      </w:rPr>
      <w:t>:</w:t>
    </w:r>
    <w:r w:rsidR="001A3821">
      <w:rPr>
        <w:color w:val="000000" w:themeColor="text1"/>
      </w:rPr>
      <w:t xml:space="preserve">  zseu@zychlin.edu</w:t>
    </w:r>
    <w:r w:rsidR="00837B8F" w:rsidRPr="00025AB7">
      <w:rPr>
        <w:color w:val="000000" w:themeColor="text1"/>
      </w:rPr>
      <w:t>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FA5" w:rsidRDefault="00AF7FA5" w:rsidP="00003D27">
      <w:pPr>
        <w:spacing w:after="0" w:line="240" w:lineRule="auto"/>
      </w:pPr>
      <w:r>
        <w:separator/>
      </w:r>
    </w:p>
  </w:footnote>
  <w:footnote w:type="continuationSeparator" w:id="0">
    <w:p w:rsidR="00AF7FA5" w:rsidRDefault="00AF7FA5" w:rsidP="00003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AB7" w:rsidRPr="00025AB7" w:rsidRDefault="005F329C" w:rsidP="004F7070">
    <w:pPr>
      <w:pStyle w:val="Nagwek"/>
      <w:ind w:left="2268" w:firstLine="708"/>
      <w:jc w:val="center"/>
      <w:rPr>
        <w:rFonts w:asciiTheme="majorHAnsi" w:hAnsiTheme="majorHAnsi"/>
        <w:smallCaps/>
        <w:color w:val="000000" w:themeColor="text1"/>
        <w:sz w:val="20"/>
        <w:szCs w:val="20"/>
      </w:rPr>
    </w:pPr>
    <w:r>
      <w:rPr>
        <w:rFonts w:asciiTheme="majorHAnsi" w:hAnsiTheme="majorHAnsi"/>
        <w:smallCaps/>
        <w:noProof/>
        <w:color w:val="000000" w:themeColor="text1"/>
        <w:sz w:val="20"/>
        <w:szCs w:val="20"/>
        <w:lang w:eastAsia="pl-PL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570865</wp:posOffset>
          </wp:positionH>
          <wp:positionV relativeFrom="paragraph">
            <wp:posOffset>-259080</wp:posOffset>
          </wp:positionV>
          <wp:extent cx="4549140" cy="1028700"/>
          <wp:effectExtent l="19050" t="0" r="3810" b="0"/>
          <wp:wrapNone/>
          <wp:docPr id="2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52532" cy="1029467"/>
                  </a:xfrm>
                  <a:prstGeom prst="rect">
                    <a:avLst/>
                  </a:prstGeom>
                  <a:noFill/>
                  <a:ln w="0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837B8F" w:rsidRPr="005F329C" w:rsidRDefault="00837B8F" w:rsidP="005F329C">
    <w:pPr>
      <w:pStyle w:val="Nagwek"/>
      <w:ind w:left="2268" w:firstLine="708"/>
      <w:jc w:val="center"/>
      <w:rPr>
        <w:rFonts w:asciiTheme="majorHAnsi" w:hAnsiTheme="majorHAnsi"/>
        <w:smallCaps/>
        <w:color w:val="000000" w:themeColor="text1"/>
        <w:sz w:val="18"/>
        <w:szCs w:val="18"/>
      </w:rPr>
    </w:pPr>
  </w:p>
  <w:p w:rsidR="00837B8F" w:rsidRPr="004F7070" w:rsidRDefault="00837B8F" w:rsidP="00837B8F">
    <w:pPr>
      <w:pStyle w:val="Nagwek"/>
      <w:ind w:left="2832" w:firstLine="708"/>
      <w:rPr>
        <w:sz w:val="32"/>
        <w:szCs w:val="32"/>
      </w:rPr>
    </w:pPr>
  </w:p>
  <w:p w:rsidR="00837B8F" w:rsidRDefault="00837B8F" w:rsidP="00837B8F">
    <w:pPr>
      <w:pStyle w:val="Nagwek"/>
      <w:ind w:left="2832" w:firstLine="708"/>
    </w:pPr>
  </w:p>
  <w:p w:rsidR="00837B8F" w:rsidRDefault="00821457" w:rsidP="00837B8F">
    <w:pPr>
      <w:pStyle w:val="Nagwek"/>
      <w:ind w:left="2832" w:firstLine="708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5121" type="#_x0000_t32" style="position:absolute;left:0;text-align:left;margin-left:-56.6pt;margin-top:10.6pt;width:558.75pt;height:0;z-index:251660288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3B208A"/>
    <w:multiLevelType w:val="hybridMultilevel"/>
    <w:tmpl w:val="D3CCB30E"/>
    <w:lvl w:ilvl="0" w:tplc="9530CDC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4"/>
    <o:shapelayout v:ext="edit">
      <o:idmap v:ext="edit" data="5"/>
      <o:rules v:ext="edit">
        <o:r id="V:Rule3" type="connector" idref="#_x0000_s5121"/>
        <o:r id="V:Rule4" type="connector" idref="#_x0000_s512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94DAB"/>
    <w:rsid w:val="00003D27"/>
    <w:rsid w:val="00025AB7"/>
    <w:rsid w:val="00043BDF"/>
    <w:rsid w:val="000443BF"/>
    <w:rsid w:val="00075412"/>
    <w:rsid w:val="000A486C"/>
    <w:rsid w:val="000C5707"/>
    <w:rsid w:val="000D4B17"/>
    <w:rsid w:val="000E37BA"/>
    <w:rsid w:val="00122CF0"/>
    <w:rsid w:val="00143CF3"/>
    <w:rsid w:val="00174657"/>
    <w:rsid w:val="001A3821"/>
    <w:rsid w:val="002402FF"/>
    <w:rsid w:val="002E34FC"/>
    <w:rsid w:val="003058FA"/>
    <w:rsid w:val="00363E19"/>
    <w:rsid w:val="00407080"/>
    <w:rsid w:val="00460055"/>
    <w:rsid w:val="004D0220"/>
    <w:rsid w:val="004F7070"/>
    <w:rsid w:val="00515595"/>
    <w:rsid w:val="005F329C"/>
    <w:rsid w:val="00606DD6"/>
    <w:rsid w:val="007400BE"/>
    <w:rsid w:val="00780B22"/>
    <w:rsid w:val="007B1E89"/>
    <w:rsid w:val="007E2FDF"/>
    <w:rsid w:val="00813396"/>
    <w:rsid w:val="00821457"/>
    <w:rsid w:val="008250E8"/>
    <w:rsid w:val="00837B8F"/>
    <w:rsid w:val="00881D36"/>
    <w:rsid w:val="009D2B11"/>
    <w:rsid w:val="00AE734D"/>
    <w:rsid w:val="00AF12E9"/>
    <w:rsid w:val="00AF7FA5"/>
    <w:rsid w:val="00B412AD"/>
    <w:rsid w:val="00BC14EB"/>
    <w:rsid w:val="00C15340"/>
    <w:rsid w:val="00C53F0B"/>
    <w:rsid w:val="00C94DAB"/>
    <w:rsid w:val="00D020E4"/>
    <w:rsid w:val="00D84970"/>
    <w:rsid w:val="00DC7C5E"/>
    <w:rsid w:val="00E35510"/>
    <w:rsid w:val="00EA1B8C"/>
    <w:rsid w:val="00F53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1D36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3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3D27"/>
  </w:style>
  <w:style w:type="paragraph" w:styleId="Stopka">
    <w:name w:val="footer"/>
    <w:basedOn w:val="Normalny"/>
    <w:link w:val="StopkaZnak"/>
    <w:uiPriority w:val="99"/>
    <w:semiHidden/>
    <w:unhideWhenUsed/>
    <w:rsid w:val="00003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03D27"/>
  </w:style>
  <w:style w:type="paragraph" w:styleId="Tekstdymka">
    <w:name w:val="Balloon Text"/>
    <w:basedOn w:val="Normalny"/>
    <w:link w:val="TekstdymkaZnak"/>
    <w:uiPriority w:val="99"/>
    <w:semiHidden/>
    <w:unhideWhenUsed/>
    <w:rsid w:val="00003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3D2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37B8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E73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ychlin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Szablon_zse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Szablon_zseu</Template>
  <TotalTime>14</TotalTime>
  <Pages>1</Pages>
  <Words>133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User</cp:lastModifiedBy>
  <cp:revision>2</cp:revision>
  <cp:lastPrinted>2020-12-03T13:07:00Z</cp:lastPrinted>
  <dcterms:created xsi:type="dcterms:W3CDTF">2022-04-24T11:15:00Z</dcterms:created>
  <dcterms:modified xsi:type="dcterms:W3CDTF">2022-04-24T11:15:00Z</dcterms:modified>
</cp:coreProperties>
</file>